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80" w:firstLineChars="200"/>
        <w:rPr>
          <w:rFonts w:hint="eastAsia" w:cs="微软雅黑 Light"/>
        </w:rPr>
      </w:pPr>
      <w:bookmarkStart w:id="0" w:name="_Toc55222537"/>
    </w:p>
    <w:p>
      <w:pPr>
        <w:ind w:firstLine="880" w:firstLineChars="200"/>
        <w:jc w:val="center"/>
        <w:rPr>
          <w:rFonts w:hint="eastAsia" w:cs="微软雅黑 Light"/>
          <w:sz w:val="44"/>
          <w:szCs w:val="44"/>
          <w:lang w:eastAsia="zh-CN"/>
        </w:rPr>
      </w:pPr>
      <w:r>
        <w:rPr>
          <w:rFonts w:hint="eastAsia" w:cs="微软雅黑 Light"/>
          <w:sz w:val="44"/>
          <w:szCs w:val="44"/>
        </w:rPr>
        <w:t>评审专家续聘</w:t>
      </w:r>
      <w:r>
        <w:rPr>
          <w:rFonts w:hint="eastAsia" w:cs="微软雅黑 Light"/>
          <w:sz w:val="44"/>
          <w:szCs w:val="44"/>
          <w:lang w:eastAsia="zh-CN"/>
        </w:rPr>
        <w:t>操作说明</w:t>
      </w:r>
    </w:p>
    <w:p>
      <w:pPr>
        <w:ind w:firstLine="720" w:firstLineChars="200"/>
        <w:jc w:val="center"/>
        <w:rPr>
          <w:rFonts w:hint="eastAsia" w:cs="微软雅黑 Light"/>
          <w:sz w:val="36"/>
          <w:szCs w:val="36"/>
          <w:lang w:eastAsia="zh-CN"/>
        </w:rPr>
      </w:pPr>
    </w:p>
    <w:p>
      <w:pPr>
        <w:ind w:firstLine="560" w:firstLineChars="200"/>
        <w:rPr>
          <w:rFonts w:hint="eastAsia" w:cs="微软雅黑 Light"/>
          <w:sz w:val="28"/>
          <w:szCs w:val="28"/>
        </w:rPr>
      </w:pPr>
      <w:r>
        <w:rPr>
          <w:rFonts w:hint="eastAsia" w:cs="微软雅黑 Light"/>
          <w:sz w:val="28"/>
          <w:szCs w:val="28"/>
        </w:rPr>
        <w:t>评审专家</w:t>
      </w:r>
      <w:r>
        <w:rPr>
          <w:rFonts w:hint="eastAsia" w:cs="微软雅黑 Light"/>
          <w:sz w:val="28"/>
          <w:szCs w:val="28"/>
          <w:lang w:eastAsia="zh-CN"/>
        </w:rPr>
        <w:t>申请</w:t>
      </w:r>
      <w:r>
        <w:rPr>
          <w:rFonts w:hint="eastAsia" w:cs="微软雅黑 Light"/>
          <w:sz w:val="28"/>
          <w:szCs w:val="28"/>
        </w:rPr>
        <w:t>续聘，需先进行</w:t>
      </w:r>
      <w:r>
        <w:rPr>
          <w:rFonts w:hint="eastAsia" w:cs="微软雅黑 Light"/>
          <w:sz w:val="28"/>
          <w:szCs w:val="28"/>
          <w:highlight w:val="yellow"/>
          <w:lang w:eastAsia="zh-CN"/>
        </w:rPr>
        <w:t>个人</w:t>
      </w:r>
      <w:r>
        <w:rPr>
          <w:rFonts w:hint="eastAsia" w:cs="微软雅黑 Light"/>
          <w:sz w:val="28"/>
          <w:szCs w:val="28"/>
          <w:highlight w:val="yellow"/>
        </w:rPr>
        <w:t>信息的确认和维护</w:t>
      </w:r>
      <w:r>
        <w:rPr>
          <w:rFonts w:hint="eastAsia" w:cs="微软雅黑 Light"/>
          <w:sz w:val="28"/>
          <w:szCs w:val="28"/>
        </w:rPr>
        <w:t>，再操作</w:t>
      </w:r>
      <w:r>
        <w:rPr>
          <w:rFonts w:hint="eastAsia" w:cs="微软雅黑 Light"/>
          <w:sz w:val="28"/>
          <w:szCs w:val="28"/>
          <w:highlight w:val="yellow"/>
        </w:rPr>
        <w:t>续聘确认</w:t>
      </w:r>
      <w:r>
        <w:rPr>
          <w:rFonts w:hint="eastAsia" w:cs="微软雅黑 Light"/>
          <w:sz w:val="28"/>
          <w:szCs w:val="28"/>
        </w:rPr>
        <w:t>。</w:t>
      </w:r>
    </w:p>
    <w:p>
      <w:pPr>
        <w:ind w:firstLine="480" w:firstLineChars="200"/>
        <w:rPr>
          <w:rFonts w:hint="eastAsia" w:cs="微软雅黑 Light"/>
        </w:rPr>
      </w:pPr>
    </w:p>
    <w:p>
      <w:pPr>
        <w:pStyle w:val="2"/>
        <w:rPr>
          <w:rFonts w:ascii="微软雅黑 Light" w:hAnsi="微软雅黑 Light" w:eastAsia="微软雅黑 Light" w:cs="Times New Roman"/>
          <w:color w:val="0070C0"/>
        </w:rPr>
      </w:pPr>
      <w:r>
        <w:rPr>
          <w:rFonts w:hint="eastAsia" w:ascii="微软雅黑 Light" w:hAnsi="微软雅黑 Light" w:eastAsia="微软雅黑 Light" w:cs="微软雅黑 Light"/>
          <w:color w:val="0070C0"/>
        </w:rPr>
        <w:t>一、评审专家信息维护</w:t>
      </w:r>
    </w:p>
    <w:p>
      <w:pPr>
        <w:spacing w:line="360" w:lineRule="auto"/>
        <w:ind w:firstLine="480" w:firstLineChars="200"/>
        <w:rPr>
          <w:rFonts w:ascii="微软雅黑 Light" w:cs="Times New Roman"/>
        </w:rPr>
      </w:pPr>
      <w:r>
        <w:rPr>
          <w:rFonts w:hint="eastAsia" w:ascii="微软雅黑 Light" w:hAnsi="微软雅黑 Light" w:cs="微软雅黑 Light"/>
        </w:rPr>
        <w:t>评审专家进行</w:t>
      </w:r>
      <w:r>
        <w:rPr>
          <w:rFonts w:hint="eastAsia" w:ascii="微软雅黑 Light" w:hAnsi="微软雅黑 Light" w:cs="微软雅黑 Light"/>
          <w:lang w:eastAsia="zh-CN"/>
        </w:rPr>
        <w:t>个人</w:t>
      </w:r>
      <w:r>
        <w:rPr>
          <w:rFonts w:hint="eastAsia" w:ascii="微软雅黑 Light" w:hAnsi="微软雅黑 Light" w:cs="微软雅黑 Light"/>
        </w:rPr>
        <w:t>信息的确认和维护。</w:t>
      </w:r>
      <w:bookmarkStart w:id="3" w:name="_GoBack"/>
      <w:bookmarkEnd w:id="3"/>
    </w:p>
    <w:p>
      <w:pPr>
        <w:spacing w:line="360" w:lineRule="auto"/>
        <w:ind w:firstLine="481" w:firstLineChars="200"/>
        <w:rPr>
          <w:rFonts w:ascii="微软雅黑 Light" w:cs="Times New Roman"/>
        </w:rPr>
      </w:pPr>
      <w:r>
        <w:rPr>
          <w:rFonts w:hint="eastAsia" w:ascii="微软雅黑 Light" w:hAnsi="微软雅黑 Light" w:cs="微软雅黑 Light"/>
          <w:b/>
          <w:bCs/>
        </w:rPr>
        <w:t>菜单路径：</w:t>
      </w:r>
      <w:r>
        <w:rPr>
          <w:rFonts w:hint="eastAsia" w:ascii="微软雅黑 Light" w:hAnsi="微软雅黑 Light" w:cs="微软雅黑 Light"/>
        </w:rPr>
        <w:t>“应用中心”</w:t>
      </w:r>
      <w:r>
        <w:rPr>
          <w:rFonts w:ascii="微软雅黑 Light" w:hAnsi="微软雅黑 Light" w:cs="微软雅黑 Light"/>
        </w:rPr>
        <w:t>&gt;</w:t>
      </w:r>
      <w:r>
        <w:rPr>
          <w:rFonts w:hint="eastAsia" w:ascii="微软雅黑 Light" w:hAnsi="微软雅黑 Light" w:cs="微软雅黑 Light"/>
        </w:rPr>
        <w:t>“专家信息”</w:t>
      </w:r>
    </w:p>
    <w:p>
      <w:pPr>
        <w:spacing w:line="360" w:lineRule="auto"/>
        <w:ind w:firstLine="481" w:firstLineChars="200"/>
        <w:rPr>
          <w:rFonts w:ascii="微软雅黑 Light" w:cs="Times New Roman"/>
          <w:b/>
          <w:bCs/>
        </w:rPr>
      </w:pPr>
      <w:r>
        <w:rPr>
          <w:rFonts w:hint="eastAsia" w:ascii="微软雅黑 Light" w:hAnsi="微软雅黑 Light" w:cs="微软雅黑 Light"/>
          <w:b/>
          <w:bCs/>
        </w:rPr>
        <w:t>操作人员：</w:t>
      </w:r>
      <w:r>
        <w:rPr>
          <w:rFonts w:hint="eastAsia" w:ascii="微软雅黑 Light" w:hAnsi="微软雅黑 Light" w:cs="微软雅黑 Light"/>
        </w:rPr>
        <w:t>评审专家</w:t>
      </w:r>
    </w:p>
    <w:p>
      <w:pPr>
        <w:spacing w:line="360" w:lineRule="auto"/>
        <w:ind w:firstLine="481" w:firstLineChars="200"/>
        <w:rPr>
          <w:rFonts w:ascii="微软雅黑 Light" w:cs="Times New Roman"/>
        </w:rPr>
      </w:pPr>
      <w:r>
        <w:rPr>
          <w:rFonts w:hint="eastAsia" w:ascii="微软雅黑 Light" w:hAnsi="微软雅黑 Light" w:cs="微软雅黑 Light"/>
          <w:b/>
          <w:bCs/>
        </w:rPr>
        <w:t>操作步骤：</w:t>
      </w:r>
      <w:r>
        <w:rPr>
          <w:rFonts w:hint="eastAsia" w:ascii="微软雅黑 Light" w:hAnsi="微软雅黑 Light" w:cs="微软雅黑 Light"/>
        </w:rPr>
        <w:t>在“专家信息”页面中，点击右上角的“变更”按钮，对专家</w:t>
      </w:r>
      <w:r>
        <w:rPr>
          <w:rFonts w:hint="eastAsia" w:ascii="微软雅黑 Light" w:hAnsi="微软雅黑 Light" w:cs="微软雅黑 Light"/>
          <w:lang w:eastAsia="zh-CN"/>
        </w:rPr>
        <w:t>个人</w:t>
      </w:r>
      <w:r>
        <w:rPr>
          <w:rFonts w:hint="eastAsia" w:ascii="微软雅黑 Light" w:hAnsi="微软雅黑 Light" w:cs="微软雅黑 Light"/>
        </w:rPr>
        <w:t>信息进行维护。按页面要求更新工作履历、回避信息，并上传身份、职称、执业资格、学历（境外学历需附教育部国外学历学位认证）的相关附件材料。如</w:t>
      </w:r>
      <w:r>
        <w:rPr>
          <w:rFonts w:hint="eastAsia" w:cs="微软雅黑 Light"/>
        </w:rPr>
        <w:t>图</w:t>
      </w:r>
      <w:r>
        <w:t>1</w:t>
      </w:r>
      <w:r>
        <w:rPr>
          <w:rFonts w:hint="eastAsia" w:ascii="微软雅黑 Light" w:hAnsi="微软雅黑 Light" w:cs="微软雅黑 Light"/>
        </w:rPr>
        <w:t>所示：</w:t>
      </w:r>
    </w:p>
    <w:p>
      <w:pPr>
        <w:spacing w:line="240" w:lineRule="auto"/>
        <w:ind w:firstLine="480" w:firstLineChars="200"/>
        <w:rPr>
          <w:rFonts w:ascii="微软雅黑 Light" w:eastAsia="Times New Roman" w:cs="Times New Roman"/>
        </w:rPr>
      </w:pPr>
      <w:r>
        <w:rPr>
          <w:rFonts w:cs="Times New Roman"/>
        </w:rPr>
        <mc:AlternateContent>
          <mc:Choice Requires="wpc">
            <w:drawing>
              <wp:inline distT="0" distB="0" distL="114300" distR="114300">
                <wp:extent cx="6325235" cy="2958465"/>
                <wp:effectExtent l="9525" t="9525" r="27940" b="3810"/>
                <wp:docPr id="3" name="画布 3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" name="图片 134"/>
                          <pic:cNvPicPr>
                            <a:picLocks noChangeAspect="true"/>
                          </pic:cNvPicPr>
                        </pic:nvPicPr>
                        <pic:blipFill>
                          <a:blip r:embed="rId8">
                            <a:lum bright="-6000" contrast="6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5235" cy="2922857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A5A5A5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pic:spPr>
                      </pic:pic>
                      <wps:wsp>
                        <wps:cNvPr id="2" name="矩形 130"/>
                        <wps:cNvSpPr/>
                        <wps:spPr>
                          <a:xfrm>
                            <a:off x="5191929" y="222650"/>
                            <a:ext cx="294502" cy="206746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false" upright="true"/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232.95pt;width:498.05pt;" coordsize="6325235,2958465" editas="canvas" o:gfxdata="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">
                <o:lock v:ext="edit" aspectratio="f"/>
                <v:rect id="_x0000_s1026" o:spid="_x0000_s1026" o:spt="1" style="position:absolute;left:0;top:0;height:2958465;width:6325235;" filled="f" stroked="f" coordsize="21600,21600" o:gfxdata="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">
                  <v:fill on="f" focussize="0,0"/>
                  <v:stroke on="f"/>
                  <v:imagedata o:title=""/>
                  <o:lock v:ext="edit" aspectratio="t"/>
                </v:rect>
                <v:shape id="图片 134" o:spid="_x0000_s1026" o:spt="75" alt="" type="#_x0000_t75" style="position:absolute;left:0;top:0;height:2922856;width:6325235;" filled="f" o:preferrelative="t" stroked="t" coordsize="21600,21600" o:gfxdata="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">
                  <v:fill on="f" focussize="0,0"/>
                  <v:stroke color="#A5A5A5" joinstyle="miter"/>
                  <v:imagedata r:id="rId8" gain="69719f" blacklevel="0f" o:title=""/>
                  <o:lock v:ext="edit" aspectratio="t"/>
                </v:shape>
                <v:rect id="矩形 130" o:spid="_x0000_s1026" o:spt="1" style="position:absolute;left:5191928;top:222650;height:206746;width:294501;v-text-anchor:middle;" filled="f" stroked="t" coordsize="21600,21600" o:gfxdata="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FgAAAGRycy9QSwECFAAUAAAACACHTuJAdGyDINMAAAAFAQAADwAAAAAAAAABACAA&#10;AAA4AAAAZHJzL2Rvd25yZXYueG1sUEsBAhQAFAAAAAgAh07iQAe/hq78AQAA1gMAAA4AAAAAAAAA&#10;AQAgAAAAOAEAAGRycy9lMm9Eb2MueG1sUEsFBgAAAAAGAAYAWQEAAKYFAAAAAA==&#10;">
                  <v:fill on="f" focussize="0,0"/>
                  <v:stroke weight="1pt" color="#FF0000" joinstyle="miter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>
      <w:pPr>
        <w:pStyle w:val="28"/>
        <w:spacing w:line="360" w:lineRule="auto"/>
        <w:ind w:left="480" w:firstLine="0" w:firstLineChars="0"/>
        <w:jc w:val="center"/>
        <w:rPr>
          <w:rFonts w:ascii="黑体" w:hAnsi="黑体" w:eastAsia="黑体" w:cs="Times New Roman"/>
          <w:sz w:val="20"/>
          <w:szCs w:val="20"/>
        </w:rPr>
      </w:pPr>
      <w:r>
        <w:rPr>
          <w:rFonts w:hint="eastAsia" w:ascii="黑体" w:hAnsi="黑体" w:eastAsia="黑体" w:cs="黑体"/>
          <w:sz w:val="18"/>
          <w:szCs w:val="18"/>
        </w:rPr>
        <w:t>图</w:t>
      </w:r>
      <w:r>
        <w:rPr>
          <w:rFonts w:ascii="黑体" w:hAnsi="黑体" w:eastAsia="黑体" w:cs="黑体"/>
          <w:sz w:val="18"/>
          <w:szCs w:val="18"/>
        </w:rPr>
        <w:t>1</w:t>
      </w:r>
      <w:r>
        <w:rPr>
          <w:rFonts w:hint="eastAsia" w:ascii="黑体" w:hAnsi="黑体" w:eastAsia="黑体" w:cs="黑体"/>
          <w:sz w:val="20"/>
          <w:szCs w:val="20"/>
        </w:rPr>
        <w:t>专家信息管理页面</w:t>
      </w:r>
    </w:p>
    <w:p>
      <w:pPr>
        <w:spacing w:line="360" w:lineRule="auto"/>
        <w:ind w:firstLine="480" w:firstLineChars="200"/>
        <w:rPr>
          <w:rFonts w:ascii="微软雅黑 Light" w:cs="Times New Roman"/>
        </w:rPr>
      </w:pPr>
      <w:r>
        <w:rPr>
          <w:rFonts w:hint="eastAsia" w:ascii="微软雅黑 Light" w:hAnsi="微软雅黑 Light" w:cs="微软雅黑 Light"/>
        </w:rPr>
        <w:t>专家信息维护完成后点击</w:t>
      </w:r>
      <w:r>
        <w:rPr>
          <w:rFonts w:ascii="微软雅黑 Light" w:hAnsi="微软雅黑 Light" w:cs="微软雅黑 Light"/>
        </w:rPr>
        <w:t xml:space="preserve"> </w:t>
      </w:r>
      <w:r>
        <w:rPr>
          <w:rFonts w:hint="eastAsia" w:ascii="微软雅黑 Light" w:hAnsi="微软雅黑 Light" w:cs="微软雅黑 Light"/>
        </w:rPr>
        <w:t>“提交”按钮即可。专家评审专业、学历、职称、执业资格等信息的变更需等待上海市财政局审核后方能生效，如</w:t>
      </w:r>
      <w:r>
        <w:rPr>
          <w:rFonts w:hint="eastAsia" w:cs="微软雅黑 Light"/>
        </w:rPr>
        <w:t>图</w:t>
      </w:r>
      <w:r>
        <w:t>2</w:t>
      </w:r>
      <w:r>
        <w:rPr>
          <w:rFonts w:hint="eastAsia" w:cs="微软雅黑 Light"/>
        </w:rPr>
        <w:t>和图</w:t>
      </w:r>
      <w:r>
        <w:t>3</w:t>
      </w:r>
      <w:r>
        <w:rPr>
          <w:rFonts w:hint="eastAsia" w:ascii="微软雅黑 Light" w:hAnsi="微软雅黑 Light" w:cs="微软雅黑 Light"/>
        </w:rPr>
        <w:t>所示：</w:t>
      </w:r>
    </w:p>
    <w:p>
      <w:pPr>
        <w:spacing w:line="240" w:lineRule="auto"/>
        <w:ind w:firstLine="480" w:firstLineChars="200"/>
        <w:rPr>
          <w:rFonts w:ascii="微软雅黑 Light" w:eastAsia="Times New Roman" w:cs="Times New Roman"/>
          <w:b/>
          <w:bCs/>
        </w:rPr>
      </w:pPr>
      <w:r>
        <w:rPr>
          <w:rFonts w:cs="Times New Roman"/>
        </w:rPr>
        <mc:AlternateContent>
          <mc:Choice Requires="wpc">
            <w:drawing>
              <wp:inline distT="0" distB="0" distL="114300" distR="114300">
                <wp:extent cx="6325235" cy="2810510"/>
                <wp:effectExtent l="9525" t="9525" r="8890" b="18415"/>
                <wp:docPr id="6" name="画布 8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4" name="图片 114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9435" cy="277481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A5A5A5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pic:spPr>
                      </pic:pic>
                      <wps:wsp>
                        <wps:cNvPr id="5" name="矩形 117"/>
                        <wps:cNvSpPr/>
                        <wps:spPr>
                          <a:xfrm>
                            <a:off x="5963233" y="222601"/>
                            <a:ext cx="294402" cy="206701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false" upright="true"/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8" o:spid="_x0000_s1026" o:spt="203" style="height:221.3pt;width:498.05pt;" coordsize="6325235,2810510" editas="canvas" o:gfxdata="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">
                <o:lock v:ext="edit" aspectratio="f"/>
                <v:rect id="画布 8" o:spid="_x0000_s1026" o:spt="1" style="position:absolute;left:0;top:0;height:2810510;width:6325235;" filled="f" stroked="f" coordsize="21600,21600" o:gfxdata="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CqJg6+tgAAACEBAAAZAAAA&#10;ZHJzL19yZWxzL2Uyb0RvYy54bWwucmVsc4WPQWrDMBBF94XcQcw+lp1FKMWyN6HgbUgOMEhjWcQa&#10;CUkt9e0jyCaBQJfzP/89ph///Cp+KWUXWEHXtCCIdTCOrYLr5Xv/CSIXZINrYFKwUYZx2H30Z1qx&#10;1FFeXMyiUjgrWEqJX1JmvZDH3IRIXJs5JI+lnsnKiPqGluShbY8yPTNgeGGKyShIk+lAXLZYzf+z&#10;wzw7TaegfzxxeaOQzld3BWKyVBR4Mg4fYddEtiCHXr48NtwB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">
                  <v:fill on="f" focussize="0,0"/>
                  <v:stroke on="f"/>
                  <v:imagedata o:title=""/>
                  <o:lock v:ext="edit" aspectratio="t"/>
                </v:rect>
                <v:shape id="图片 114" o:spid="_x0000_s1026" o:spt="75" alt="" type="#_x0000_t75" style="position:absolute;left:0;top:0;height:2774809;width:6289434;" filled="f" o:preferrelative="t" stroked="t" coordsize="21600,21600" o:gfxdata="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">
                  <v:fill on="f" focussize="0,0"/>
                  <v:stroke color="#A5A5A5" joinstyle="miter"/>
                  <v:imagedata r:id="rId9" o:title=""/>
                  <o:lock v:ext="edit" aspectratio="t"/>
                </v:shape>
                <v:rect id="矩形 117" o:spid="_x0000_s1026" o:spt="1" style="position:absolute;left:5963232;top:222600;height:206700;width:294401;v-text-anchor:middle;" filled="f" stroked="t" coordsize="21600,21600" o:gfxdata="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FgAAAGRycy9QSwECFAAUAAAACACHTuJAVF2cZtQAAAAFAQAADwAAAAAAAAAB&#10;ACAAAAA4AAAAZHJzL2Rvd25yZXYueG1sUEsBAhQAFAAAAAgAh07iQAHrSiP+AQAA1gMAAA4AAAAA&#10;AAAAAQAgAAAAOQEAAGRycy9lMm9Eb2MueG1sUEsFBgAAAAAGAAYAWQEAAKkFAAAAAA==&#10;">
                  <v:fill on="f" focussize="0,0"/>
                  <v:stroke weight="1pt" color="#FF0000" joinstyle="miter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>
      <w:pPr>
        <w:pStyle w:val="28"/>
        <w:spacing w:line="240" w:lineRule="auto"/>
        <w:ind w:left="480" w:firstLine="0" w:firstLineChars="0"/>
        <w:jc w:val="center"/>
        <w:rPr>
          <w:rFonts w:ascii="黑体" w:hAnsi="黑体" w:eastAsia="黑体" w:cs="Times New Roman"/>
          <w:sz w:val="20"/>
          <w:szCs w:val="20"/>
        </w:rPr>
      </w:pPr>
      <w:r>
        <w:rPr>
          <w:rFonts w:hint="eastAsia" w:ascii="黑体" w:hAnsi="黑体" w:eastAsia="黑体" w:cs="黑体"/>
          <w:sz w:val="18"/>
          <w:szCs w:val="18"/>
        </w:rPr>
        <w:t>图</w:t>
      </w:r>
      <w:r>
        <w:rPr>
          <w:rFonts w:ascii="黑体" w:hAnsi="黑体" w:eastAsia="黑体" w:cs="黑体"/>
          <w:sz w:val="18"/>
          <w:szCs w:val="18"/>
        </w:rPr>
        <w:t>2</w:t>
      </w:r>
      <w:r>
        <w:rPr>
          <w:rFonts w:hint="eastAsia" w:ascii="黑体" w:hAnsi="黑体" w:eastAsia="黑体" w:cs="黑体"/>
          <w:sz w:val="20"/>
          <w:szCs w:val="20"/>
        </w:rPr>
        <w:t>专家信息变更页面</w:t>
      </w:r>
    </w:p>
    <w:p>
      <w:pPr>
        <w:ind w:firstLine="480" w:firstLineChars="200"/>
        <w:rPr>
          <w:rFonts w:eastAsia="Times New Roman" w:cs="Times New Roman"/>
        </w:rPr>
      </w:pPr>
      <w:r>
        <w:rPr>
          <w:rFonts w:cs="Times New Roman"/>
        </w:rPr>
        <mc:AlternateContent>
          <mc:Choice Requires="wpc">
            <w:drawing>
              <wp:inline distT="0" distB="0" distL="114300" distR="114300">
                <wp:extent cx="6325235" cy="2974975"/>
                <wp:effectExtent l="0" t="0" r="18415" b="15875"/>
                <wp:docPr id="9" name="画布 13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7" name="图片 127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5235" cy="2939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矩形 129"/>
                        <wps:cNvSpPr/>
                        <wps:spPr>
                          <a:xfrm>
                            <a:off x="3209418" y="1786145"/>
                            <a:ext cx="294002" cy="20640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false" upright="true"/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13" o:spid="_x0000_s1026" o:spt="203" style="height:234.25pt;width:498.05pt;" coordsize="6325235,2974975" editas="canvas" o:gfxdata="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">
                <o:lock v:ext="edit" aspectratio="f"/>
                <v:rect id="画布 13" o:spid="_x0000_s1026" o:spt="1" style="position:absolute;left:0;top:0;height:2974975;width:6325235;" filled="f" stroked="f" coordsize="21600,21600" o:gfxdata="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">
                  <v:fill on="f" focussize="0,0"/>
                  <v:stroke on="f"/>
                  <v:imagedata o:title=""/>
                  <o:lock v:ext="edit" aspectratio="t"/>
                </v:rect>
                <v:shape id="图片 127" o:spid="_x0000_s1026" o:spt="75" alt="" type="#_x0000_t75" style="position:absolute;left:0;top:0;height:2939074;width:6325235;" filled="f" o:preferrelative="t" stroked="f" coordsize="21600,21600" o:gfxdata="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">
                  <v:fill on="f" focussize="0,0"/>
                  <v:stroke on="f"/>
                  <v:imagedata r:id="rId10" o:title=""/>
                  <o:lock v:ext="edit" aspectratio="t"/>
                </v:shape>
                <v:rect id="矩形 129" o:spid="_x0000_s1026" o:spt="1" style="position:absolute;left:3209417;top:1786145;height:206405;width:294001;v-text-anchor:middle;" filled="f" stroked="t" coordsize="21600,21600" o:gfxdata="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C+eht21AAAAAUBAAAPAAAAAAAA&#10;AAEAIAAAADgAAABkcnMvZG93bnJldi54bWxQSwECFAAUAAAACACHTuJArdjDtgACAADXAwAADgAA&#10;AAAAAAABACAAAAA5AQAAZHJzL2Uyb0RvYy54bWxQSwUGAAAAAAYABgBZAQAAqwUAAAAA&#10;">
                  <v:fill on="f" focussize="0,0"/>
                  <v:stroke weight="1pt" color="#FF0000" joinstyle="miter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>
      <w:pPr>
        <w:pStyle w:val="28"/>
        <w:spacing w:line="240" w:lineRule="auto"/>
        <w:ind w:left="480" w:firstLine="0" w:firstLineChars="0"/>
        <w:jc w:val="center"/>
        <w:rPr>
          <w:rFonts w:ascii="黑体" w:hAnsi="黑体" w:eastAsia="黑体" w:cs="Times New Roman"/>
          <w:sz w:val="20"/>
          <w:szCs w:val="20"/>
        </w:rPr>
      </w:pPr>
      <w:r>
        <w:rPr>
          <w:rFonts w:hint="eastAsia" w:ascii="黑体" w:hAnsi="黑体" w:eastAsia="黑体" w:cs="黑体"/>
          <w:sz w:val="18"/>
          <w:szCs w:val="18"/>
        </w:rPr>
        <w:t>图</w:t>
      </w:r>
      <w:r>
        <w:rPr>
          <w:rFonts w:ascii="黑体" w:hAnsi="黑体" w:eastAsia="黑体" w:cs="黑体"/>
          <w:sz w:val="18"/>
          <w:szCs w:val="18"/>
        </w:rPr>
        <w:t>3</w:t>
      </w:r>
      <w:r>
        <w:rPr>
          <w:rFonts w:hint="eastAsia" w:ascii="黑体" w:hAnsi="黑体" w:eastAsia="黑体" w:cs="黑体"/>
          <w:sz w:val="20"/>
          <w:szCs w:val="20"/>
        </w:rPr>
        <w:t>专家信息提交页面</w:t>
      </w:r>
    </w:p>
    <w:p>
      <w:pPr>
        <w:ind w:firstLine="480" w:firstLineChars="200"/>
        <w:rPr>
          <w:rFonts w:cs="Times New Roman"/>
        </w:rPr>
      </w:pPr>
    </w:p>
    <w:p>
      <w:pPr>
        <w:pStyle w:val="2"/>
        <w:rPr>
          <w:rFonts w:ascii="微软雅黑 Light" w:hAnsi="微软雅黑 Light" w:eastAsia="微软雅黑 Light" w:cs="Times New Roman"/>
          <w:color w:val="0070C0"/>
        </w:rPr>
      </w:pPr>
      <w:r>
        <w:rPr>
          <w:rFonts w:hint="eastAsia" w:ascii="微软雅黑 Light" w:hAnsi="微软雅黑 Light" w:eastAsia="微软雅黑 Light" w:cs="微软雅黑 Light"/>
          <w:color w:val="0070C0"/>
        </w:rPr>
        <w:t>二、评审专家续聘确认</w:t>
      </w:r>
      <w:bookmarkEnd w:id="0"/>
    </w:p>
    <w:p>
      <w:pPr>
        <w:spacing w:line="360" w:lineRule="auto"/>
        <w:ind w:firstLine="480" w:firstLineChars="200"/>
        <w:rPr>
          <w:rFonts w:ascii="微软雅黑 Light" w:cs="Times New Roman"/>
        </w:rPr>
      </w:pPr>
      <w:r>
        <w:rPr>
          <w:rFonts w:hint="eastAsia" w:ascii="微软雅黑 Light" w:hAnsi="微软雅黑 Light" w:cs="微软雅黑 Light"/>
        </w:rPr>
        <w:t>上海市财政局对符合续聘基本条件的专家发起续聘，</w:t>
      </w:r>
      <w:r>
        <w:rPr>
          <w:rFonts w:hint="eastAsia" w:ascii="微软雅黑 Light" w:hAnsi="微软雅黑 Light" w:cs="微软雅黑 Light"/>
          <w:lang w:eastAsia="zh-CN"/>
        </w:rPr>
        <w:t>并</w:t>
      </w:r>
      <w:r>
        <w:rPr>
          <w:rFonts w:hint="eastAsia" w:ascii="微软雅黑 Light" w:hAnsi="微软雅黑 Light" w:cs="微软雅黑 Light"/>
        </w:rPr>
        <w:t>通过</w:t>
      </w:r>
      <w:r>
        <w:rPr>
          <w:rFonts w:hint="eastAsia" w:ascii="微软雅黑 Light" w:hAnsi="微软雅黑 Light" w:cs="微软雅黑 Light"/>
          <w:lang w:eastAsia="zh-CN"/>
        </w:rPr>
        <w:t>网站通知、</w:t>
      </w:r>
      <w:r>
        <w:rPr>
          <w:rFonts w:hint="eastAsia" w:ascii="微软雅黑 Light" w:hAnsi="微软雅黑 Light" w:cs="微软雅黑 Light"/>
        </w:rPr>
        <w:t>短信</w:t>
      </w:r>
      <w:r>
        <w:rPr>
          <w:rFonts w:hint="eastAsia" w:ascii="微软雅黑 Light" w:hAnsi="微软雅黑 Light" w:cs="微软雅黑 Light"/>
          <w:lang w:eastAsia="zh-CN"/>
        </w:rPr>
        <w:t>等方式</w:t>
      </w:r>
      <w:r>
        <w:rPr>
          <w:rFonts w:hint="eastAsia" w:ascii="微软雅黑 Light" w:hAnsi="微软雅黑 Light" w:cs="微软雅黑 Light"/>
        </w:rPr>
        <w:t>通知评审专家，评审专家</w:t>
      </w:r>
      <w:r>
        <w:rPr>
          <w:rFonts w:hint="eastAsia" w:ascii="微软雅黑 Light" w:hAnsi="微软雅黑 Light" w:cs="微软雅黑 Light"/>
          <w:lang w:eastAsia="zh-CN"/>
        </w:rPr>
        <w:t>需</w:t>
      </w:r>
      <w:r>
        <w:rPr>
          <w:rFonts w:hint="eastAsia" w:ascii="微软雅黑 Light" w:hAnsi="微软雅黑 Light" w:cs="微软雅黑 Light"/>
        </w:rPr>
        <w:t>在续聘响应期内</w:t>
      </w:r>
      <w:r>
        <w:rPr>
          <w:rFonts w:hint="eastAsia" w:ascii="微软雅黑 Light" w:hAnsi="微软雅黑 Light" w:cs="微软雅黑 Light"/>
          <w:lang w:eastAsia="zh-CN"/>
        </w:rPr>
        <w:t>登录系统</w:t>
      </w:r>
      <w:r>
        <w:rPr>
          <w:rFonts w:hint="eastAsia" w:ascii="微软雅黑 Light" w:hAnsi="微软雅黑 Light" w:cs="微软雅黑 Light"/>
        </w:rPr>
        <w:t>回复是否愿意续聘。</w:t>
      </w:r>
    </w:p>
    <w:p>
      <w:pPr>
        <w:spacing w:line="360" w:lineRule="auto"/>
        <w:ind w:firstLine="481" w:firstLineChars="200"/>
        <w:rPr>
          <w:rFonts w:ascii="微软雅黑 Light" w:cs="Times New Roman"/>
        </w:rPr>
      </w:pPr>
      <w:r>
        <w:rPr>
          <w:rFonts w:hint="eastAsia" w:ascii="微软雅黑 Light" w:hAnsi="微软雅黑 Light" w:cs="微软雅黑 Light"/>
          <w:b/>
          <w:bCs/>
        </w:rPr>
        <w:t>菜单路径：</w:t>
      </w:r>
      <w:r>
        <w:rPr>
          <w:rFonts w:hint="eastAsia" w:ascii="微软雅黑 Light" w:hAnsi="微软雅黑 Light" w:cs="微软雅黑 Light"/>
        </w:rPr>
        <w:t>“应用中心”</w:t>
      </w:r>
      <w:r>
        <w:rPr>
          <w:rFonts w:ascii="微软雅黑 Light" w:hAnsi="微软雅黑 Light" w:cs="微软雅黑 Light"/>
        </w:rPr>
        <w:t>&gt;</w:t>
      </w:r>
      <w:r>
        <w:rPr>
          <w:rFonts w:hint="eastAsia" w:ascii="微软雅黑 Light" w:hAnsi="微软雅黑 Light" w:cs="微软雅黑 Light"/>
        </w:rPr>
        <w:t>“专家信息”</w:t>
      </w:r>
    </w:p>
    <w:p>
      <w:pPr>
        <w:spacing w:line="360" w:lineRule="auto"/>
        <w:ind w:firstLine="481" w:firstLineChars="200"/>
        <w:rPr>
          <w:rFonts w:ascii="微软雅黑 Light" w:cs="Times New Roman"/>
          <w:b/>
          <w:bCs/>
        </w:rPr>
      </w:pPr>
      <w:r>
        <w:rPr>
          <w:rFonts w:hint="eastAsia" w:ascii="微软雅黑 Light" w:hAnsi="微软雅黑 Light" w:cs="微软雅黑 Light"/>
          <w:b/>
          <w:bCs/>
        </w:rPr>
        <w:t>操作人员：</w:t>
      </w:r>
      <w:r>
        <w:rPr>
          <w:rFonts w:hint="eastAsia" w:ascii="微软雅黑 Light" w:hAnsi="微软雅黑 Light" w:cs="微软雅黑 Light"/>
        </w:rPr>
        <w:t>评审专家</w:t>
      </w:r>
    </w:p>
    <w:p>
      <w:pPr>
        <w:spacing w:line="360" w:lineRule="auto"/>
        <w:ind w:firstLine="481" w:firstLineChars="200"/>
        <w:rPr>
          <w:rFonts w:ascii="微软雅黑 Light" w:cs="Times New Roman"/>
        </w:rPr>
      </w:pPr>
      <w:r>
        <w:rPr>
          <w:rFonts w:hint="eastAsia" w:ascii="微软雅黑 Light" w:hAnsi="微软雅黑 Light" w:cs="微软雅黑 Light"/>
          <w:b/>
          <w:bCs/>
        </w:rPr>
        <w:t>操作步骤：</w:t>
      </w:r>
      <w:r>
        <w:rPr>
          <w:rFonts w:hint="eastAsia" w:ascii="微软雅黑 Light" w:hAnsi="微软雅黑 Light" w:cs="微软雅黑 Light"/>
        </w:rPr>
        <w:t>在“专家信息”菜单中，点击右上角的“续聘”</w:t>
      </w:r>
      <w:r>
        <w:rPr>
          <w:rFonts w:hint="eastAsia" w:ascii="微软雅黑 Light" w:hAnsi="微软雅黑 Light" w:cs="微软雅黑 Light"/>
          <w:lang w:eastAsia="zh-CN"/>
        </w:rPr>
        <w:t>按钮</w:t>
      </w:r>
      <w:r>
        <w:rPr>
          <w:rFonts w:hint="eastAsia" w:ascii="微软雅黑 Light" w:hAnsi="微软雅黑 Light" w:cs="微软雅黑 Light"/>
        </w:rPr>
        <w:t>后跳出续聘弹窗，评审专家可根据实际情况，选择“愿意续聘”或“不愿意续聘”，点击“确认”，如</w:t>
      </w:r>
      <w:r>
        <w:fldChar w:fldCharType="begin"/>
      </w:r>
      <w:r>
        <w:instrText xml:space="preserve"> REF _Ref54726613 \h  \* MERGEFORMAT </w:instrText>
      </w:r>
      <w:r>
        <w:fldChar w:fldCharType="separate"/>
      </w:r>
      <w:r>
        <w:rPr>
          <w:rFonts w:hint="eastAsia" w:ascii="微软雅黑 Light" w:hAnsi="微软雅黑 Light" w:cs="微软雅黑 Light"/>
        </w:rPr>
        <w:t>图</w:t>
      </w:r>
      <w:r>
        <w:rPr>
          <w:rFonts w:ascii="微软雅黑 Light" w:hAnsi="微软雅黑 Light" w:cs="微软雅黑 Light"/>
        </w:rPr>
        <w:t>4</w:t>
      </w:r>
      <w:r>
        <w:rPr>
          <w:rFonts w:ascii="微软雅黑 Light" w:hAnsi="微软雅黑 Light" w:cs="微软雅黑 Light"/>
        </w:rPr>
        <w:fldChar w:fldCharType="end"/>
      </w:r>
      <w:r>
        <w:rPr>
          <w:rFonts w:hint="eastAsia" w:ascii="微软雅黑 Light" w:hAnsi="微软雅黑 Light" w:cs="微软雅黑 Light"/>
        </w:rPr>
        <w:t>和</w:t>
      </w:r>
      <w:r>
        <w:fldChar w:fldCharType="begin"/>
      </w:r>
      <w:r>
        <w:instrText xml:space="preserve"> REF _Ref54726617 \h  \* MERGEFORMAT </w:instrText>
      </w:r>
      <w:r>
        <w:fldChar w:fldCharType="separate"/>
      </w:r>
      <w:r>
        <w:rPr>
          <w:rFonts w:hint="eastAsia" w:ascii="微软雅黑 Light" w:hAnsi="微软雅黑 Light" w:cs="微软雅黑 Light"/>
        </w:rPr>
        <w:t>图</w:t>
      </w:r>
      <w:r>
        <w:rPr>
          <w:rFonts w:ascii="微软雅黑 Light" w:hAnsi="微软雅黑 Light" w:cs="微软雅黑 Light"/>
        </w:rPr>
        <w:t>5</w:t>
      </w:r>
      <w:r>
        <w:rPr>
          <w:rFonts w:ascii="微软雅黑 Light" w:hAnsi="微软雅黑 Light" w:cs="微软雅黑 Light"/>
        </w:rPr>
        <w:fldChar w:fldCharType="end"/>
      </w:r>
      <w:r>
        <w:rPr>
          <w:rFonts w:hint="eastAsia" w:ascii="微软雅黑 Light" w:hAnsi="微软雅黑 Light" w:cs="微软雅黑 Light"/>
        </w:rPr>
        <w:t>所示：</w:t>
      </w:r>
    </w:p>
    <w:p>
      <w:pPr>
        <w:spacing w:line="240" w:lineRule="auto"/>
        <w:rPr>
          <w:rFonts w:ascii="微软雅黑 Light" w:eastAsia="Times New Roman" w:cs="Times New Roman"/>
        </w:rPr>
      </w:pPr>
      <w:r>
        <w:rPr>
          <w:rFonts w:cs="Times New Roman"/>
        </w:rPr>
        <mc:AlternateContent>
          <mc:Choice Requires="wpc">
            <w:drawing>
              <wp:inline distT="0" distB="0" distL="114300" distR="114300">
                <wp:extent cx="6578600" cy="2270760"/>
                <wp:effectExtent l="9525" t="9525" r="22225" b="5715"/>
                <wp:docPr id="12" name="画布 94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0" name="矩形 95"/>
                        <wps:cNvSpPr/>
                        <wps:spPr>
                          <a:xfrm>
                            <a:off x="5657800" y="331809"/>
                            <a:ext cx="266700" cy="152504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false" upright="true"/>
                      </wps:wsp>
                      <pic:pic xmlns:pic="http://schemas.openxmlformats.org/drawingml/2006/picture">
                        <pic:nvPicPr>
                          <pic:cNvPr id="11" name="图片 88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0" cy="2235159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A5A5A5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画布 94" o:spid="_x0000_s1026" o:spt="203" style="height:178.8pt;width:518pt;" coordsize="6578600,2270760" editas="canvas" o:gfxdata="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">
                <o:lock v:ext="edit" aspectratio="f"/>
                <v:rect id="画布 94" o:spid="_x0000_s1026" o:spt="1" style="position:absolute;left:0;top:0;height:2270760;width:6578600;" filled="f" stroked="f" coordsize="21600,21600" o:gfxdata="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">
                  <v:fill on="f" focussize="0,0"/>
                  <v:stroke on="f"/>
                  <v:imagedata o:title=""/>
                  <o:lock v:ext="edit" aspectratio="t"/>
                </v:rect>
                <v:rect id="矩形 95" o:spid="_x0000_s1026" o:spt="1" style="position:absolute;left:5657800;top:331808;height:152504;width:266700;v-text-anchor:middle;" filled="f" stroked="t" coordsize="21600,21600" o:gfxdata="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Int6EDTAAAABgEAAA8AAAAAAAAAAQAgAAAA&#10;OAAAAGRycy9kb3ducmV2LnhtbFBLAQIUABQAAAAIAIdO4kAazk1e+gEAANYDAAAOAAAAAAAAAAEA&#10;IAAAADgBAABkcnMvZTJvRG9jLnhtbFBLBQYAAAAABgAGAFkBAACkBQAAAAA=&#10;">
                  <v:fill on="f" focussize="0,0"/>
                  <v:stroke weight="1pt" color="#FF0000" joinstyle="miter"/>
                  <v:imagedata o:title=""/>
                  <o:lock v:ext="edit" aspectratio="f"/>
                </v:rect>
                <v:shape id="图片 88" o:spid="_x0000_s1026" o:spt="75" alt="" type="#_x0000_t75" style="position:absolute;left:0;top:0;height:2235159;width:6578600;" filled="f" o:preferrelative="t" stroked="t" coordsize="21600,21600" o:gfxdata="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">
                  <v:fill on="f" focussize="0,0"/>
                  <v:stroke color="#A5A5A5" joinstyle="miter"/>
                  <v:imagedata r:id="rId11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>
      <w:pPr>
        <w:pStyle w:val="28"/>
        <w:spacing w:line="240" w:lineRule="auto"/>
        <w:ind w:left="480" w:firstLine="0" w:firstLineChars="0"/>
        <w:jc w:val="center"/>
        <w:rPr>
          <w:rFonts w:ascii="黑体" w:hAnsi="黑体" w:eastAsia="黑体" w:cs="Times New Roman"/>
          <w:sz w:val="20"/>
          <w:szCs w:val="20"/>
        </w:rPr>
      </w:pPr>
      <w:bookmarkStart w:id="1" w:name="_Ref54726613"/>
      <w:r>
        <w:rPr>
          <w:rFonts w:hint="eastAsia" w:ascii="黑体" w:hAnsi="黑体" w:eastAsia="黑体" w:cs="黑体"/>
          <w:sz w:val="18"/>
          <w:szCs w:val="18"/>
        </w:rPr>
        <w:t>图</w:t>
      </w:r>
      <w:bookmarkEnd w:id="1"/>
      <w:r>
        <w:rPr>
          <w:rFonts w:ascii="黑体" w:hAnsi="黑体" w:eastAsia="黑体" w:cs="黑体"/>
          <w:sz w:val="18"/>
          <w:szCs w:val="18"/>
        </w:rPr>
        <w:t>4</w:t>
      </w:r>
      <w:r>
        <w:rPr>
          <w:rFonts w:hint="eastAsia" w:ascii="黑体" w:hAnsi="黑体" w:eastAsia="黑体" w:cs="黑体"/>
          <w:sz w:val="20"/>
          <w:szCs w:val="20"/>
        </w:rPr>
        <w:t>专家信息管理页面</w:t>
      </w:r>
    </w:p>
    <w:p>
      <w:pPr>
        <w:spacing w:line="240" w:lineRule="auto"/>
        <w:rPr>
          <w:rFonts w:ascii="微软雅黑 Light" w:eastAsia="Times New Roman" w:cs="Times New Roman"/>
        </w:rPr>
      </w:pPr>
      <w:r>
        <w:rPr>
          <w:rFonts w:cs="Times New Roman"/>
        </w:rPr>
        <mc:AlternateContent>
          <mc:Choice Requires="wpc">
            <w:drawing>
              <wp:inline distT="0" distB="0" distL="114300" distR="114300">
                <wp:extent cx="6540500" cy="3179445"/>
                <wp:effectExtent l="0" t="0" r="12700" b="1905"/>
                <wp:docPr id="15" name="画布 96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3" name="图片 77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0" cy="3143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" name="矩形 100"/>
                        <wps:cNvSpPr/>
                        <wps:spPr>
                          <a:xfrm>
                            <a:off x="3241500" y="1890827"/>
                            <a:ext cx="304800" cy="165102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anchor="ctr" anchorCtr="false" upright="true"/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96" o:spid="_x0000_s1026" o:spt="203" style="height:250.35pt;width:515pt;" coordsize="6540500,3179445" editas="canvas" o:gfxdata="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">
                <o:lock v:ext="edit" aspectratio="f"/>
                <v:rect id="画布 96" o:spid="_x0000_s1026" o:spt="1" style="position:absolute;left:0;top:0;height:3179445;width:6540500;" filled="f" stroked="f" coordsize="21600,21600" o:gfxdata="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">
                  <v:fill on="f" focussize="0,0"/>
                  <v:stroke on="f"/>
                  <v:imagedata o:title=""/>
                  <o:lock v:ext="edit" aspectratio="t"/>
                </v:rect>
                <v:shape id="图片 77" o:spid="_x0000_s1026" o:spt="75" alt="" type="#_x0000_t75" style="position:absolute;left:0;top:0;height:3143644;width:6540500;" filled="f" o:preferrelative="t" stroked="f" coordsize="21600,21600" o:gfxdata="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">
                  <v:fill on="f" focussize="0,0"/>
                  <v:stroke on="f"/>
                  <v:imagedata r:id="rId12" o:title=""/>
                  <o:lock v:ext="edit" aspectratio="t"/>
                </v:shape>
                <v:rect id="矩形 100" o:spid="_x0000_s1026" o:spt="1" style="position:absolute;left:3241500;top:1890826;height:165102;width:304800;v-text-anchor:middle;" filled="f" stroked="t" coordsize="21600,21600" o:gfxdata="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BYAAABkcnMvUEsBAhQAFAAAAAgAh07iQH7G/RjSAAAABgEAAA8AAAAAAAAAAQAgAAAAOAAA&#10;AGRycy9kb3ducmV2LnhtbFBLAQIUABQAAAAIAIdO4kAjv2ik+AEAANgDAAAOAAAAAAAAAAEAIAAA&#10;ADcBAABkcnMvZTJvRG9jLnhtbFBLBQYAAAAABgAGAFkBAAChBQAAAAA=&#10;">
                  <v:fill on="f" focussize="0,0"/>
                  <v:stroke weight="1pt" color="#FF0000" joinstyle="miter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>
      <w:pPr>
        <w:pStyle w:val="28"/>
        <w:spacing w:line="240" w:lineRule="auto"/>
        <w:ind w:left="480" w:firstLine="0" w:firstLineChars="0"/>
        <w:jc w:val="center"/>
        <w:rPr>
          <w:rFonts w:ascii="黑体" w:hAnsi="黑体" w:eastAsia="黑体" w:cs="Times New Roman"/>
          <w:sz w:val="20"/>
          <w:szCs w:val="20"/>
        </w:rPr>
      </w:pPr>
      <w:bookmarkStart w:id="2" w:name="_Ref54726617"/>
      <w:r>
        <w:rPr>
          <w:rFonts w:hint="eastAsia" w:ascii="黑体" w:hAnsi="黑体" w:eastAsia="黑体" w:cs="黑体"/>
          <w:sz w:val="18"/>
          <w:szCs w:val="18"/>
        </w:rPr>
        <w:t>图</w:t>
      </w:r>
      <w:bookmarkEnd w:id="2"/>
      <w:r>
        <w:rPr>
          <w:rFonts w:ascii="黑体" w:hAnsi="黑体" w:eastAsia="黑体" w:cs="黑体"/>
          <w:sz w:val="18"/>
          <w:szCs w:val="18"/>
        </w:rPr>
        <w:t>5</w:t>
      </w:r>
      <w:r>
        <w:rPr>
          <w:rFonts w:hint="eastAsia" w:ascii="黑体" w:hAnsi="黑体" w:eastAsia="黑体" w:cs="黑体"/>
          <w:sz w:val="20"/>
          <w:szCs w:val="20"/>
        </w:rPr>
        <w:t>专家续聘页面</w:t>
      </w:r>
    </w:p>
    <w:p>
      <w:pPr>
        <w:spacing w:line="360" w:lineRule="auto"/>
        <w:rPr>
          <w:rFonts w:ascii="微软雅黑 Light" w:cs="Times New Roman"/>
        </w:rPr>
      </w:pPr>
    </w:p>
    <w:sectPr>
      <w:headerReference r:id="rId5" w:type="default"/>
      <w:footerReference r:id="rId6" w:type="default"/>
      <w:pgSz w:w="11906" w:h="16838"/>
      <w:pgMar w:top="1440" w:right="1134" w:bottom="1440" w:left="1134" w:header="283" w:footer="283" w:gutter="0"/>
      <w:paperSrc/>
      <w:pgNumType w:start="0"/>
      <w:cols w:space="0" w:num="1"/>
      <w:titlePg/>
      <w:rtlGutter w:val="0"/>
      <w:docGrid w:type="lines" w:linePitch="33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 Light">
    <w:altName w:val="方正黑体_GBK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微软雅黑">
    <w:altName w:val="黑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Calibri Light">
    <w:altName w:val="DejaVu Sans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0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mc:AlternateContent>
        <mc:Choice Requires="wps">
          <w:drawing>
            <wp:anchor distT="0" distB="0" distL="114300" distR="114300" simplePos="0" relativeHeight="251670528" behindDoc="0" locked="1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58420" cy="153670"/>
              <wp:effectExtent l="0" t="0" r="0" b="0"/>
              <wp:wrapNone/>
              <wp:docPr id="16" name="文本框 1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8420" cy="1536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32" o:spid="_x0000_s1026" o:spt="202" type="#_x0000_t202" style="position:absolute;left:0pt;margin-top:0pt;height:12.1pt;width:4.6pt;mso-position-horizontal:left;mso-position-horizontal-relative:margin;mso-wrap-style:none;z-index:251670528;mso-width-relative:page;mso-height-relative:page;" filled="f" stroked="f" coordsize="21600,21600" o:gfxdata="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BYAAABkcnMvUEsBAhQAFAAAAAgAh07iQMv385vRAAAAAgEAAA8AAAAAAAAAAQAgAAAAOAAA&#10;AGRycy9kb3ducmV2LnhtbFBLAQIUABQAAAAIAIdO4kAj4haTwAEAAFoDAAAOAAAAAAAAAAEAIAAA&#10;ADYBAABkcnMvZTJvRG9jLnhtbFBLBQYAAAAABgAGAFkBAAB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t xml:space="preserve">                                                                                                 </w:t>
    </w:r>
    <w:r>
      <w:rPr>
        <w:rFonts w:hint="eastAsia" w:cs="微软雅黑 Light"/>
      </w:rPr>
      <w:t>版本信息：</w:t>
    </w:r>
    <w:r>
      <w:t>20201207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right"/>
      <w:rPr>
        <w:rFonts w:ascii="微软雅黑 Light" w:cs="Times New Roman"/>
      </w:rPr>
    </w:pPr>
    <w:r>
      <w:rPr>
        <w:rFonts w:hint="eastAsia" w:ascii="微软雅黑 Light" w:hAnsi="微软雅黑 Light" w:cs="微软雅黑 Light"/>
      </w:rPr>
      <w:t>评审专家</w:t>
    </w:r>
    <w:r>
      <w:rPr>
        <w:rFonts w:ascii="微软雅黑 Light" w:cs="微软雅黑 Light"/>
      </w:rPr>
      <w:t>-</w:t>
    </w:r>
    <w:r>
      <w:rPr>
        <w:rFonts w:hint="eastAsia" w:ascii="微软雅黑 Light" w:hAnsi="微软雅黑 Light" w:cs="微软雅黑 Light"/>
      </w:rPr>
      <w:t>注册操作手册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9726F2"/>
    <w:multiLevelType w:val="multilevel"/>
    <w:tmpl w:val="8C9726F2"/>
    <w:lvl w:ilvl="0" w:tentative="0">
      <w:start w:val="3"/>
      <w:numFmt w:val="decimal"/>
      <w:lvlText w:val="%1."/>
      <w:lvlJc w:val="left"/>
      <w:pPr>
        <w:ind w:left="432" w:hanging="432"/>
      </w:pPr>
      <w:rPr>
        <w:rFonts w:hint="default" w:ascii="宋体" w:hAnsi="宋体" w:eastAsia="宋体" w:cs="Times New Roman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Times New Roman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 w:ascii="宋体" w:hAnsi="宋体" w:eastAsia="微软雅黑 Light" w:cs="Times New Roman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 w:cs="Times New Roman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 w:cs="Times New Roman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 w:cs="Times New Roman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 w:cs="Times New Roman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 w:cs="Times New Roman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oNotHyphenateCaps/>
  <w:drawingGridHorizontalSpacing w:val="120"/>
  <w:drawingGridVerticalSpacing w:val="166"/>
  <w:displayHorizontalDrawingGridEvery w:val="2"/>
  <w:displayVerticalDrawingGridEvery w:val="2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13DD3"/>
    <w:rsid w:val="00004FEC"/>
    <w:rsid w:val="00006750"/>
    <w:rsid w:val="000168F5"/>
    <w:rsid w:val="00024B8E"/>
    <w:rsid w:val="000250AA"/>
    <w:rsid w:val="00026918"/>
    <w:rsid w:val="000401D0"/>
    <w:rsid w:val="00042DB0"/>
    <w:rsid w:val="00056760"/>
    <w:rsid w:val="0006749B"/>
    <w:rsid w:val="000830BE"/>
    <w:rsid w:val="00093B85"/>
    <w:rsid w:val="00094152"/>
    <w:rsid w:val="000A3B35"/>
    <w:rsid w:val="000B6F60"/>
    <w:rsid w:val="000C03A3"/>
    <w:rsid w:val="000C22B3"/>
    <w:rsid w:val="000C319C"/>
    <w:rsid w:val="000C372D"/>
    <w:rsid w:val="000C5734"/>
    <w:rsid w:val="000C654A"/>
    <w:rsid w:val="000D35FC"/>
    <w:rsid w:val="000E6FD3"/>
    <w:rsid w:val="00105A0C"/>
    <w:rsid w:val="00116546"/>
    <w:rsid w:val="00143A38"/>
    <w:rsid w:val="00145311"/>
    <w:rsid w:val="00150AE3"/>
    <w:rsid w:val="0016180F"/>
    <w:rsid w:val="001822BD"/>
    <w:rsid w:val="0018465F"/>
    <w:rsid w:val="001A6274"/>
    <w:rsid w:val="001B262D"/>
    <w:rsid w:val="001B679A"/>
    <w:rsid w:val="001C296A"/>
    <w:rsid w:val="001D10EC"/>
    <w:rsid w:val="001D1C03"/>
    <w:rsid w:val="001D1F24"/>
    <w:rsid w:val="001D7899"/>
    <w:rsid w:val="001E0D26"/>
    <w:rsid w:val="001E25B1"/>
    <w:rsid w:val="001E37ED"/>
    <w:rsid w:val="001E4700"/>
    <w:rsid w:val="002034E3"/>
    <w:rsid w:val="0021575B"/>
    <w:rsid w:val="00215C52"/>
    <w:rsid w:val="002211F3"/>
    <w:rsid w:val="00226CCE"/>
    <w:rsid w:val="002367F7"/>
    <w:rsid w:val="00236DB3"/>
    <w:rsid w:val="002417A1"/>
    <w:rsid w:val="002437F2"/>
    <w:rsid w:val="00244B3D"/>
    <w:rsid w:val="00250EC4"/>
    <w:rsid w:val="00264F33"/>
    <w:rsid w:val="00270175"/>
    <w:rsid w:val="0027732A"/>
    <w:rsid w:val="002876B7"/>
    <w:rsid w:val="00290CA6"/>
    <w:rsid w:val="00291764"/>
    <w:rsid w:val="00293270"/>
    <w:rsid w:val="00293930"/>
    <w:rsid w:val="002B1A7A"/>
    <w:rsid w:val="002B278D"/>
    <w:rsid w:val="002B348C"/>
    <w:rsid w:val="002B3824"/>
    <w:rsid w:val="002D01D8"/>
    <w:rsid w:val="002D4FC3"/>
    <w:rsid w:val="002D538F"/>
    <w:rsid w:val="002D6030"/>
    <w:rsid w:val="002D758F"/>
    <w:rsid w:val="002E2E08"/>
    <w:rsid w:val="002F466B"/>
    <w:rsid w:val="002F4BEA"/>
    <w:rsid w:val="0030354F"/>
    <w:rsid w:val="00325EAB"/>
    <w:rsid w:val="003463FF"/>
    <w:rsid w:val="0035260E"/>
    <w:rsid w:val="0036031D"/>
    <w:rsid w:val="0036335E"/>
    <w:rsid w:val="00374939"/>
    <w:rsid w:val="003801E0"/>
    <w:rsid w:val="003854E7"/>
    <w:rsid w:val="00387DEB"/>
    <w:rsid w:val="00397618"/>
    <w:rsid w:val="003A25FD"/>
    <w:rsid w:val="003A43C4"/>
    <w:rsid w:val="003A4C3D"/>
    <w:rsid w:val="003A664C"/>
    <w:rsid w:val="003A7F3D"/>
    <w:rsid w:val="003B707E"/>
    <w:rsid w:val="003C6DCF"/>
    <w:rsid w:val="003D5F2B"/>
    <w:rsid w:val="003F0D42"/>
    <w:rsid w:val="00401E22"/>
    <w:rsid w:val="0040723C"/>
    <w:rsid w:val="00413100"/>
    <w:rsid w:val="00422E61"/>
    <w:rsid w:val="00425D3E"/>
    <w:rsid w:val="004267F8"/>
    <w:rsid w:val="00430836"/>
    <w:rsid w:val="00430B31"/>
    <w:rsid w:val="00435F10"/>
    <w:rsid w:val="00440B9E"/>
    <w:rsid w:val="00443976"/>
    <w:rsid w:val="004460A1"/>
    <w:rsid w:val="004462BB"/>
    <w:rsid w:val="004521DB"/>
    <w:rsid w:val="00454389"/>
    <w:rsid w:val="00460254"/>
    <w:rsid w:val="00461E6E"/>
    <w:rsid w:val="004677E8"/>
    <w:rsid w:val="00470DBB"/>
    <w:rsid w:val="004801C5"/>
    <w:rsid w:val="00481947"/>
    <w:rsid w:val="00486B99"/>
    <w:rsid w:val="004913C1"/>
    <w:rsid w:val="00496B7B"/>
    <w:rsid w:val="00496D9E"/>
    <w:rsid w:val="004A1093"/>
    <w:rsid w:val="004A4A63"/>
    <w:rsid w:val="004A7873"/>
    <w:rsid w:val="004D4C77"/>
    <w:rsid w:val="004E1870"/>
    <w:rsid w:val="004E4B74"/>
    <w:rsid w:val="004E50C2"/>
    <w:rsid w:val="004F239D"/>
    <w:rsid w:val="004F481C"/>
    <w:rsid w:val="004F4C0E"/>
    <w:rsid w:val="004F5BD1"/>
    <w:rsid w:val="00512F77"/>
    <w:rsid w:val="00514F4D"/>
    <w:rsid w:val="00521A6C"/>
    <w:rsid w:val="005227DF"/>
    <w:rsid w:val="00536234"/>
    <w:rsid w:val="005368C3"/>
    <w:rsid w:val="005505ED"/>
    <w:rsid w:val="005556B1"/>
    <w:rsid w:val="00555FBB"/>
    <w:rsid w:val="00574F7F"/>
    <w:rsid w:val="00584C81"/>
    <w:rsid w:val="00591CD1"/>
    <w:rsid w:val="005B19CC"/>
    <w:rsid w:val="005B6F1A"/>
    <w:rsid w:val="005B785B"/>
    <w:rsid w:val="005E206D"/>
    <w:rsid w:val="005E62C7"/>
    <w:rsid w:val="005F2A01"/>
    <w:rsid w:val="005F6E51"/>
    <w:rsid w:val="00601B9F"/>
    <w:rsid w:val="0060223F"/>
    <w:rsid w:val="00613C6D"/>
    <w:rsid w:val="006177CF"/>
    <w:rsid w:val="006225F9"/>
    <w:rsid w:val="00623820"/>
    <w:rsid w:val="006309B8"/>
    <w:rsid w:val="00632263"/>
    <w:rsid w:val="00650C7E"/>
    <w:rsid w:val="0066087C"/>
    <w:rsid w:val="006616F3"/>
    <w:rsid w:val="00663417"/>
    <w:rsid w:val="00666033"/>
    <w:rsid w:val="00667472"/>
    <w:rsid w:val="00673CAD"/>
    <w:rsid w:val="00676D9D"/>
    <w:rsid w:val="006832D2"/>
    <w:rsid w:val="006832FA"/>
    <w:rsid w:val="006857C2"/>
    <w:rsid w:val="00691050"/>
    <w:rsid w:val="0069353E"/>
    <w:rsid w:val="006A7779"/>
    <w:rsid w:val="006A7FBB"/>
    <w:rsid w:val="006B6020"/>
    <w:rsid w:val="006B60B0"/>
    <w:rsid w:val="006C393E"/>
    <w:rsid w:val="006C3A5D"/>
    <w:rsid w:val="006C6C00"/>
    <w:rsid w:val="006E55DD"/>
    <w:rsid w:val="006E5B7B"/>
    <w:rsid w:val="00700CB3"/>
    <w:rsid w:val="00717866"/>
    <w:rsid w:val="00723776"/>
    <w:rsid w:val="00724457"/>
    <w:rsid w:val="00730D94"/>
    <w:rsid w:val="007349FB"/>
    <w:rsid w:val="007351FD"/>
    <w:rsid w:val="00743F2C"/>
    <w:rsid w:val="00743FD8"/>
    <w:rsid w:val="00751266"/>
    <w:rsid w:val="00751714"/>
    <w:rsid w:val="00754452"/>
    <w:rsid w:val="00766D41"/>
    <w:rsid w:val="00775DAE"/>
    <w:rsid w:val="00776A37"/>
    <w:rsid w:val="00780752"/>
    <w:rsid w:val="00781806"/>
    <w:rsid w:val="007826E3"/>
    <w:rsid w:val="007954F1"/>
    <w:rsid w:val="00796BA2"/>
    <w:rsid w:val="00797FA9"/>
    <w:rsid w:val="007A7588"/>
    <w:rsid w:val="007B7676"/>
    <w:rsid w:val="007C38EE"/>
    <w:rsid w:val="007D2632"/>
    <w:rsid w:val="007D2D5F"/>
    <w:rsid w:val="007D4F63"/>
    <w:rsid w:val="007D761F"/>
    <w:rsid w:val="007E1C9B"/>
    <w:rsid w:val="007E5502"/>
    <w:rsid w:val="007F58BF"/>
    <w:rsid w:val="007F7C6D"/>
    <w:rsid w:val="00804606"/>
    <w:rsid w:val="00806D0D"/>
    <w:rsid w:val="008079FA"/>
    <w:rsid w:val="0081139B"/>
    <w:rsid w:val="008173E4"/>
    <w:rsid w:val="00822991"/>
    <w:rsid w:val="008231E2"/>
    <w:rsid w:val="0082652A"/>
    <w:rsid w:val="0082653C"/>
    <w:rsid w:val="00835211"/>
    <w:rsid w:val="008505E7"/>
    <w:rsid w:val="00857F9C"/>
    <w:rsid w:val="008601B6"/>
    <w:rsid w:val="00861B5C"/>
    <w:rsid w:val="00865F6A"/>
    <w:rsid w:val="00875E75"/>
    <w:rsid w:val="00884F43"/>
    <w:rsid w:val="008A0D19"/>
    <w:rsid w:val="008A545D"/>
    <w:rsid w:val="008A7059"/>
    <w:rsid w:val="008B37DE"/>
    <w:rsid w:val="008C2BFB"/>
    <w:rsid w:val="008C32E3"/>
    <w:rsid w:val="008C6B37"/>
    <w:rsid w:val="008D1DDC"/>
    <w:rsid w:val="008D5587"/>
    <w:rsid w:val="008D6E11"/>
    <w:rsid w:val="008E30C3"/>
    <w:rsid w:val="008E4B65"/>
    <w:rsid w:val="008E74B5"/>
    <w:rsid w:val="008F1896"/>
    <w:rsid w:val="008F4109"/>
    <w:rsid w:val="009036F4"/>
    <w:rsid w:val="00904A13"/>
    <w:rsid w:val="0091255D"/>
    <w:rsid w:val="0092009C"/>
    <w:rsid w:val="0092030E"/>
    <w:rsid w:val="00920C56"/>
    <w:rsid w:val="009240AB"/>
    <w:rsid w:val="00931D1A"/>
    <w:rsid w:val="009377CF"/>
    <w:rsid w:val="00963C1E"/>
    <w:rsid w:val="00963E1D"/>
    <w:rsid w:val="009672AA"/>
    <w:rsid w:val="00970DD8"/>
    <w:rsid w:val="00972353"/>
    <w:rsid w:val="00984119"/>
    <w:rsid w:val="009A0AC3"/>
    <w:rsid w:val="009A226B"/>
    <w:rsid w:val="009B40ED"/>
    <w:rsid w:val="009B65FC"/>
    <w:rsid w:val="009C1460"/>
    <w:rsid w:val="009C245A"/>
    <w:rsid w:val="009D4197"/>
    <w:rsid w:val="009E1A60"/>
    <w:rsid w:val="009F2B28"/>
    <w:rsid w:val="009F6D18"/>
    <w:rsid w:val="00A02660"/>
    <w:rsid w:val="00A050B2"/>
    <w:rsid w:val="00A11573"/>
    <w:rsid w:val="00A11B16"/>
    <w:rsid w:val="00A21EDC"/>
    <w:rsid w:val="00A274B8"/>
    <w:rsid w:val="00A32BEE"/>
    <w:rsid w:val="00A35999"/>
    <w:rsid w:val="00A363FF"/>
    <w:rsid w:val="00A443B4"/>
    <w:rsid w:val="00A45591"/>
    <w:rsid w:val="00A45B06"/>
    <w:rsid w:val="00A46F69"/>
    <w:rsid w:val="00A52169"/>
    <w:rsid w:val="00A63E24"/>
    <w:rsid w:val="00A64697"/>
    <w:rsid w:val="00A6758B"/>
    <w:rsid w:val="00A758AA"/>
    <w:rsid w:val="00A80179"/>
    <w:rsid w:val="00A844A2"/>
    <w:rsid w:val="00A84DFA"/>
    <w:rsid w:val="00A968AF"/>
    <w:rsid w:val="00AA14F1"/>
    <w:rsid w:val="00AA70A2"/>
    <w:rsid w:val="00AB3CD3"/>
    <w:rsid w:val="00AC101F"/>
    <w:rsid w:val="00AC1DA1"/>
    <w:rsid w:val="00AD1F91"/>
    <w:rsid w:val="00AE1ADC"/>
    <w:rsid w:val="00AE24EA"/>
    <w:rsid w:val="00AE255C"/>
    <w:rsid w:val="00B0021E"/>
    <w:rsid w:val="00B00CE2"/>
    <w:rsid w:val="00B00E44"/>
    <w:rsid w:val="00B02A70"/>
    <w:rsid w:val="00B04C91"/>
    <w:rsid w:val="00B0579B"/>
    <w:rsid w:val="00B11924"/>
    <w:rsid w:val="00B223D6"/>
    <w:rsid w:val="00B25015"/>
    <w:rsid w:val="00B32BB9"/>
    <w:rsid w:val="00B42E23"/>
    <w:rsid w:val="00B467F1"/>
    <w:rsid w:val="00B515A2"/>
    <w:rsid w:val="00B517F0"/>
    <w:rsid w:val="00B61356"/>
    <w:rsid w:val="00B6445B"/>
    <w:rsid w:val="00B73B77"/>
    <w:rsid w:val="00B757E2"/>
    <w:rsid w:val="00B77905"/>
    <w:rsid w:val="00B816F5"/>
    <w:rsid w:val="00B83AE8"/>
    <w:rsid w:val="00B8780A"/>
    <w:rsid w:val="00B92F5D"/>
    <w:rsid w:val="00B92F9B"/>
    <w:rsid w:val="00B95284"/>
    <w:rsid w:val="00BB256C"/>
    <w:rsid w:val="00BB4E32"/>
    <w:rsid w:val="00BB60A8"/>
    <w:rsid w:val="00BB7862"/>
    <w:rsid w:val="00BC2413"/>
    <w:rsid w:val="00BC65AE"/>
    <w:rsid w:val="00BD6AD8"/>
    <w:rsid w:val="00BD73ED"/>
    <w:rsid w:val="00BE1AF5"/>
    <w:rsid w:val="00C0075E"/>
    <w:rsid w:val="00C070C7"/>
    <w:rsid w:val="00C1400F"/>
    <w:rsid w:val="00C1434A"/>
    <w:rsid w:val="00C14AB9"/>
    <w:rsid w:val="00C220BA"/>
    <w:rsid w:val="00C23B79"/>
    <w:rsid w:val="00C249E2"/>
    <w:rsid w:val="00C40A9B"/>
    <w:rsid w:val="00C50314"/>
    <w:rsid w:val="00C546AF"/>
    <w:rsid w:val="00C640C5"/>
    <w:rsid w:val="00C64CE6"/>
    <w:rsid w:val="00C7304D"/>
    <w:rsid w:val="00C75B4B"/>
    <w:rsid w:val="00C8584A"/>
    <w:rsid w:val="00C92BB3"/>
    <w:rsid w:val="00C93028"/>
    <w:rsid w:val="00C9418C"/>
    <w:rsid w:val="00CA779E"/>
    <w:rsid w:val="00CC227B"/>
    <w:rsid w:val="00CC2B3A"/>
    <w:rsid w:val="00CC30FD"/>
    <w:rsid w:val="00CC363D"/>
    <w:rsid w:val="00CC4F46"/>
    <w:rsid w:val="00CC5F3E"/>
    <w:rsid w:val="00CC6F9A"/>
    <w:rsid w:val="00CC70E6"/>
    <w:rsid w:val="00CD3928"/>
    <w:rsid w:val="00CE64D0"/>
    <w:rsid w:val="00CF6D5D"/>
    <w:rsid w:val="00D0484B"/>
    <w:rsid w:val="00D16021"/>
    <w:rsid w:val="00D31FE3"/>
    <w:rsid w:val="00D36CC8"/>
    <w:rsid w:val="00D37A50"/>
    <w:rsid w:val="00D37C9C"/>
    <w:rsid w:val="00D56001"/>
    <w:rsid w:val="00D627D3"/>
    <w:rsid w:val="00D65C83"/>
    <w:rsid w:val="00D672BB"/>
    <w:rsid w:val="00D75CF7"/>
    <w:rsid w:val="00D80B6B"/>
    <w:rsid w:val="00D86EAC"/>
    <w:rsid w:val="00D87A3C"/>
    <w:rsid w:val="00D9111E"/>
    <w:rsid w:val="00D93B7B"/>
    <w:rsid w:val="00D94361"/>
    <w:rsid w:val="00D95BCF"/>
    <w:rsid w:val="00D975E5"/>
    <w:rsid w:val="00DB4365"/>
    <w:rsid w:val="00DB54B5"/>
    <w:rsid w:val="00DB58C5"/>
    <w:rsid w:val="00DD37A7"/>
    <w:rsid w:val="00DD514F"/>
    <w:rsid w:val="00DE2D3D"/>
    <w:rsid w:val="00DE7A87"/>
    <w:rsid w:val="00DF514A"/>
    <w:rsid w:val="00DF5C04"/>
    <w:rsid w:val="00E01BE1"/>
    <w:rsid w:val="00E04BFA"/>
    <w:rsid w:val="00E0559A"/>
    <w:rsid w:val="00E17FA4"/>
    <w:rsid w:val="00E21BD9"/>
    <w:rsid w:val="00E22E57"/>
    <w:rsid w:val="00E31A71"/>
    <w:rsid w:val="00E33E91"/>
    <w:rsid w:val="00E352F4"/>
    <w:rsid w:val="00E4076E"/>
    <w:rsid w:val="00E40DE1"/>
    <w:rsid w:val="00E45FFD"/>
    <w:rsid w:val="00E47BE0"/>
    <w:rsid w:val="00E54AE8"/>
    <w:rsid w:val="00E564F0"/>
    <w:rsid w:val="00E61332"/>
    <w:rsid w:val="00E6492B"/>
    <w:rsid w:val="00E700E6"/>
    <w:rsid w:val="00E7048A"/>
    <w:rsid w:val="00E85AD5"/>
    <w:rsid w:val="00E946A6"/>
    <w:rsid w:val="00EB5D72"/>
    <w:rsid w:val="00EC012A"/>
    <w:rsid w:val="00EC0C3A"/>
    <w:rsid w:val="00EC1E64"/>
    <w:rsid w:val="00EC72DC"/>
    <w:rsid w:val="00EE1050"/>
    <w:rsid w:val="00EE44BF"/>
    <w:rsid w:val="00EE4EA9"/>
    <w:rsid w:val="00EF0F8F"/>
    <w:rsid w:val="00EF1080"/>
    <w:rsid w:val="00F010AA"/>
    <w:rsid w:val="00F02584"/>
    <w:rsid w:val="00F04435"/>
    <w:rsid w:val="00F26309"/>
    <w:rsid w:val="00F30D2E"/>
    <w:rsid w:val="00F33F1A"/>
    <w:rsid w:val="00F34786"/>
    <w:rsid w:val="00F373EB"/>
    <w:rsid w:val="00F43B35"/>
    <w:rsid w:val="00F519BB"/>
    <w:rsid w:val="00F5279B"/>
    <w:rsid w:val="00F56945"/>
    <w:rsid w:val="00F64584"/>
    <w:rsid w:val="00F673AE"/>
    <w:rsid w:val="00F70DB0"/>
    <w:rsid w:val="00F81081"/>
    <w:rsid w:val="00F81C6F"/>
    <w:rsid w:val="00F9003D"/>
    <w:rsid w:val="00FA3F76"/>
    <w:rsid w:val="00FD2635"/>
    <w:rsid w:val="00FE2A11"/>
    <w:rsid w:val="00FE3E55"/>
    <w:rsid w:val="00FE50FC"/>
    <w:rsid w:val="01517971"/>
    <w:rsid w:val="016A421D"/>
    <w:rsid w:val="018F4692"/>
    <w:rsid w:val="06962255"/>
    <w:rsid w:val="0779576D"/>
    <w:rsid w:val="07D61EE4"/>
    <w:rsid w:val="09F35C18"/>
    <w:rsid w:val="0AC13DC7"/>
    <w:rsid w:val="0C181946"/>
    <w:rsid w:val="0D231786"/>
    <w:rsid w:val="0E1C2B08"/>
    <w:rsid w:val="0EEA53C7"/>
    <w:rsid w:val="11334A20"/>
    <w:rsid w:val="139739F5"/>
    <w:rsid w:val="14265342"/>
    <w:rsid w:val="14F5643D"/>
    <w:rsid w:val="15A82CF7"/>
    <w:rsid w:val="15C03875"/>
    <w:rsid w:val="16BF6F0E"/>
    <w:rsid w:val="18E66308"/>
    <w:rsid w:val="194D49D6"/>
    <w:rsid w:val="1AA13DD3"/>
    <w:rsid w:val="1BA92BBA"/>
    <w:rsid w:val="1C8656AE"/>
    <w:rsid w:val="1D804D44"/>
    <w:rsid w:val="1E021224"/>
    <w:rsid w:val="21107C0E"/>
    <w:rsid w:val="27A74048"/>
    <w:rsid w:val="280A651F"/>
    <w:rsid w:val="28260688"/>
    <w:rsid w:val="283D00E9"/>
    <w:rsid w:val="28527F6E"/>
    <w:rsid w:val="2A414F29"/>
    <w:rsid w:val="2F3C602D"/>
    <w:rsid w:val="325F090E"/>
    <w:rsid w:val="36857F6A"/>
    <w:rsid w:val="369C6AA7"/>
    <w:rsid w:val="3C2848E5"/>
    <w:rsid w:val="449440A0"/>
    <w:rsid w:val="451F26BD"/>
    <w:rsid w:val="48634702"/>
    <w:rsid w:val="4A8F6801"/>
    <w:rsid w:val="4DE867FA"/>
    <w:rsid w:val="50514E84"/>
    <w:rsid w:val="516E57E3"/>
    <w:rsid w:val="51901FA5"/>
    <w:rsid w:val="520F03C3"/>
    <w:rsid w:val="52A96ECF"/>
    <w:rsid w:val="533B6B26"/>
    <w:rsid w:val="57B94A30"/>
    <w:rsid w:val="5B5D60D5"/>
    <w:rsid w:val="5DF44FAF"/>
    <w:rsid w:val="6167592A"/>
    <w:rsid w:val="67377D7E"/>
    <w:rsid w:val="6852327C"/>
    <w:rsid w:val="69236849"/>
    <w:rsid w:val="6AFE3950"/>
    <w:rsid w:val="6E147E56"/>
    <w:rsid w:val="6F656232"/>
    <w:rsid w:val="710D20A1"/>
    <w:rsid w:val="714653E2"/>
    <w:rsid w:val="72C34671"/>
    <w:rsid w:val="75FA2808"/>
    <w:rsid w:val="77C13FFD"/>
    <w:rsid w:val="77FF073E"/>
    <w:rsid w:val="79664B9A"/>
    <w:rsid w:val="7A4715BA"/>
    <w:rsid w:val="7E34738A"/>
    <w:rsid w:val="7F6930FA"/>
    <w:rsid w:val="AFFBA049"/>
    <w:rsid w:val="DEFEFCDA"/>
    <w:rsid w:val="FF7C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f" stroke="t">
      <v:fill on="f" focussize="0,0"/>
      <v:stroke color="#A5A5A5" joinstyle="miter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name="toc 1"/>
    <w:lsdException w:qFormat="1" w:unhideWhenUsed="0" w:uiPriority="99" w:name="toc 2"/>
    <w:lsdException w:qFormat="1" w:unhideWhenUsed="0" w:uiPriority="99" w:name="toc 3"/>
    <w:lsdException w:qFormat="1" w:unhideWhenUsed="0" w:uiPriority="99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name="annotation reference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unhideWhenUsed="0" w:uiPriority="0" w:semiHidden="0" w:name="Table Grid"/>
    <w:lsdException w:uiPriority="99" w:name="Table Theme" w:locked="1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264" w:lineRule="auto"/>
    </w:pPr>
    <w:rPr>
      <w:rFonts w:ascii="Calibri" w:hAnsi="Calibri" w:eastAsia="微软雅黑 Light" w:cs="Calibr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9"/>
    <w:pPr>
      <w:keepNext/>
      <w:keepLines/>
      <w:spacing w:before="200" w:after="200" w:line="360" w:lineRule="auto"/>
      <w:outlineLvl w:val="0"/>
    </w:pPr>
    <w:rPr>
      <w:rFonts w:eastAsia="微软雅黑"/>
      <w:b/>
      <w:bCs/>
      <w:kern w:val="44"/>
      <w:sz w:val="28"/>
      <w:szCs w:val="28"/>
    </w:rPr>
  </w:style>
  <w:style w:type="paragraph" w:styleId="3">
    <w:name w:val="heading 2"/>
    <w:basedOn w:val="1"/>
    <w:next w:val="1"/>
    <w:link w:val="23"/>
    <w:qFormat/>
    <w:uiPriority w:val="99"/>
    <w:pPr>
      <w:keepNext/>
      <w:keepLines/>
      <w:widowControl/>
      <w:spacing w:before="100" w:after="100" w:line="360" w:lineRule="auto"/>
      <w:outlineLvl w:val="1"/>
    </w:pPr>
    <w:rPr>
      <w:rFonts w:ascii="Calibri Light" w:hAnsi="Calibri Light" w:eastAsia="宋体" w:cs="Calibri Light"/>
      <w:b/>
      <w:bCs/>
    </w:rPr>
  </w:style>
  <w:style w:type="paragraph" w:styleId="4">
    <w:name w:val="heading 3"/>
    <w:basedOn w:val="1"/>
    <w:next w:val="1"/>
    <w:link w:val="24"/>
    <w:qFormat/>
    <w:uiPriority w:val="99"/>
    <w:pPr>
      <w:keepNext/>
      <w:keepLines/>
      <w:numPr>
        <w:ilvl w:val="2"/>
        <w:numId w:val="1"/>
      </w:numPr>
      <w:spacing w:before="260" w:after="260" w:line="300" w:lineRule="auto"/>
      <w:outlineLvl w:val="2"/>
    </w:pPr>
    <w:rPr>
      <w:b/>
      <w:bCs/>
      <w:sz w:val="30"/>
      <w:szCs w:val="30"/>
    </w:rPr>
  </w:style>
  <w:style w:type="paragraph" w:styleId="5">
    <w:name w:val="heading 4"/>
    <w:basedOn w:val="1"/>
    <w:next w:val="1"/>
    <w:link w:val="25"/>
    <w:qFormat/>
    <w:uiPriority w:val="99"/>
    <w:pPr>
      <w:keepNext/>
      <w:keepLines/>
      <w:spacing w:before="280" w:after="290" w:line="376" w:lineRule="auto"/>
      <w:outlineLvl w:val="3"/>
    </w:pPr>
    <w:rPr>
      <w:rFonts w:ascii="Calibri Light" w:hAnsi="Calibri Light" w:eastAsia="宋体" w:cs="Calibri Light"/>
      <w:b/>
      <w:bCs/>
      <w:sz w:val="28"/>
      <w:szCs w:val="28"/>
    </w:rPr>
  </w:style>
  <w:style w:type="character" w:default="1" w:styleId="18">
    <w:name w:val="Default Paragraph Font"/>
    <w:semiHidden/>
    <w:qFormat/>
    <w:uiPriority w:val="99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qFormat/>
    <w:uiPriority w:val="99"/>
    <w:rPr>
      <w:rFonts w:ascii="Calibri Light" w:hAnsi="Calibri Light" w:eastAsia="黑体" w:cs="Calibri Light"/>
      <w:sz w:val="20"/>
      <w:szCs w:val="20"/>
    </w:rPr>
  </w:style>
  <w:style w:type="paragraph" w:styleId="7">
    <w:name w:val="annotation text"/>
    <w:basedOn w:val="1"/>
    <w:link w:val="33"/>
    <w:semiHidden/>
    <w:qFormat/>
    <w:uiPriority w:val="99"/>
  </w:style>
  <w:style w:type="paragraph" w:styleId="8">
    <w:name w:val="toc 3"/>
    <w:basedOn w:val="1"/>
    <w:next w:val="1"/>
    <w:semiHidden/>
    <w:qFormat/>
    <w:uiPriority w:val="99"/>
    <w:pPr>
      <w:ind w:left="840" w:leftChars="400"/>
    </w:pPr>
  </w:style>
  <w:style w:type="paragraph" w:styleId="9">
    <w:name w:val="Balloon Text"/>
    <w:basedOn w:val="1"/>
    <w:link w:val="32"/>
    <w:semiHidden/>
    <w:qFormat/>
    <w:uiPriority w:val="99"/>
    <w:pPr>
      <w:spacing w:line="240" w:lineRule="auto"/>
    </w:pPr>
    <w:rPr>
      <w:sz w:val="18"/>
      <w:szCs w:val="18"/>
    </w:rPr>
  </w:style>
  <w:style w:type="paragraph" w:styleId="10">
    <w:name w:val="footer"/>
    <w:basedOn w:val="1"/>
    <w:link w:val="26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1">
    <w:name w:val="header"/>
    <w:basedOn w:val="1"/>
    <w:link w:val="2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  <w:jc w:val="both"/>
    </w:pPr>
    <w:rPr>
      <w:sz w:val="18"/>
      <w:szCs w:val="18"/>
    </w:rPr>
  </w:style>
  <w:style w:type="paragraph" w:styleId="12">
    <w:name w:val="toc 1"/>
    <w:basedOn w:val="1"/>
    <w:next w:val="1"/>
    <w:semiHidden/>
    <w:qFormat/>
    <w:uiPriority w:val="99"/>
  </w:style>
  <w:style w:type="paragraph" w:styleId="13">
    <w:name w:val="toc 4"/>
    <w:basedOn w:val="1"/>
    <w:next w:val="1"/>
    <w:semiHidden/>
    <w:qFormat/>
    <w:uiPriority w:val="99"/>
    <w:pPr>
      <w:ind w:left="1260" w:leftChars="600"/>
    </w:pPr>
  </w:style>
  <w:style w:type="paragraph" w:styleId="14">
    <w:name w:val="toc 2"/>
    <w:basedOn w:val="1"/>
    <w:next w:val="1"/>
    <w:semiHidden/>
    <w:qFormat/>
    <w:uiPriority w:val="99"/>
    <w:pPr>
      <w:ind w:left="420" w:leftChars="200"/>
    </w:pPr>
  </w:style>
  <w:style w:type="paragraph" w:styleId="15">
    <w:name w:val="Normal (Web)"/>
    <w:basedOn w:val="1"/>
    <w:qFormat/>
    <w:uiPriority w:val="99"/>
    <w:pPr>
      <w:spacing w:beforeAutospacing="1" w:afterAutospacing="1"/>
    </w:pPr>
    <w:rPr>
      <w:kern w:val="0"/>
    </w:rPr>
  </w:style>
  <w:style w:type="paragraph" w:styleId="16">
    <w:name w:val="annotation subject"/>
    <w:basedOn w:val="7"/>
    <w:next w:val="7"/>
    <w:link w:val="34"/>
    <w:semiHidden/>
    <w:qFormat/>
    <w:uiPriority w:val="99"/>
    <w:rPr>
      <w:b/>
      <w:bCs/>
    </w:rPr>
  </w:style>
  <w:style w:type="character" w:styleId="19">
    <w:name w:val="Strong"/>
    <w:basedOn w:val="18"/>
    <w:qFormat/>
    <w:uiPriority w:val="99"/>
    <w:rPr>
      <w:rFonts w:cs="Times New Roman"/>
      <w:b/>
      <w:bCs/>
    </w:rPr>
  </w:style>
  <w:style w:type="character" w:styleId="20">
    <w:name w:val="Hyperlink"/>
    <w:basedOn w:val="18"/>
    <w:qFormat/>
    <w:uiPriority w:val="99"/>
    <w:rPr>
      <w:rFonts w:cs="Times New Roman"/>
      <w:color w:val="auto"/>
      <w:u w:val="single"/>
    </w:rPr>
  </w:style>
  <w:style w:type="character" w:styleId="21">
    <w:name w:val="annotation reference"/>
    <w:basedOn w:val="18"/>
    <w:semiHidden/>
    <w:qFormat/>
    <w:uiPriority w:val="99"/>
    <w:rPr>
      <w:rFonts w:cs="Times New Roman"/>
      <w:sz w:val="21"/>
      <w:szCs w:val="21"/>
    </w:rPr>
  </w:style>
  <w:style w:type="character" w:customStyle="1" w:styleId="22">
    <w:name w:val="Heading 1 Char"/>
    <w:basedOn w:val="18"/>
    <w:link w:val="2"/>
    <w:qFormat/>
    <w:locked/>
    <w:uiPriority w:val="99"/>
    <w:rPr>
      <w:rFonts w:eastAsia="微软雅黑" w:cs="Times New Roman"/>
      <w:b/>
      <w:bCs/>
      <w:kern w:val="44"/>
      <w:sz w:val="28"/>
      <w:szCs w:val="28"/>
    </w:rPr>
  </w:style>
  <w:style w:type="character" w:customStyle="1" w:styleId="23">
    <w:name w:val="Heading 2 Char"/>
    <w:basedOn w:val="18"/>
    <w:link w:val="3"/>
    <w:semiHidden/>
    <w:qFormat/>
    <w:locked/>
    <w:uiPriority w:val="99"/>
    <w:rPr>
      <w:rFonts w:ascii="Cambria" w:hAnsi="Cambria" w:eastAsia="宋体" w:cs="Cambria"/>
      <w:b/>
      <w:bCs/>
      <w:sz w:val="32"/>
      <w:szCs w:val="32"/>
    </w:rPr>
  </w:style>
  <w:style w:type="character" w:customStyle="1" w:styleId="24">
    <w:name w:val="Heading 3 Char"/>
    <w:basedOn w:val="18"/>
    <w:link w:val="4"/>
    <w:semiHidden/>
    <w:qFormat/>
    <w:locked/>
    <w:uiPriority w:val="99"/>
    <w:rPr>
      <w:rFonts w:eastAsia="微软雅黑 Light" w:cs="Times New Roman"/>
      <w:b/>
      <w:bCs/>
      <w:sz w:val="32"/>
      <w:szCs w:val="32"/>
    </w:rPr>
  </w:style>
  <w:style w:type="character" w:customStyle="1" w:styleId="25">
    <w:name w:val="Heading 4 Char"/>
    <w:basedOn w:val="18"/>
    <w:link w:val="5"/>
    <w:qFormat/>
    <w:locked/>
    <w:uiPriority w:val="99"/>
    <w:rPr>
      <w:rFonts w:ascii="Calibri Light" w:hAnsi="Calibri Light" w:eastAsia="宋体" w:cs="Calibri Light"/>
      <w:b/>
      <w:bCs/>
      <w:kern w:val="2"/>
      <w:sz w:val="28"/>
      <w:szCs w:val="28"/>
    </w:rPr>
  </w:style>
  <w:style w:type="character" w:customStyle="1" w:styleId="26">
    <w:name w:val="Footer Char"/>
    <w:basedOn w:val="18"/>
    <w:link w:val="10"/>
    <w:semiHidden/>
    <w:qFormat/>
    <w:locked/>
    <w:uiPriority w:val="99"/>
    <w:rPr>
      <w:rFonts w:eastAsia="微软雅黑 Light" w:cs="Times New Roman"/>
      <w:sz w:val="18"/>
      <w:szCs w:val="18"/>
    </w:rPr>
  </w:style>
  <w:style w:type="character" w:customStyle="1" w:styleId="27">
    <w:name w:val="Header Char"/>
    <w:basedOn w:val="18"/>
    <w:link w:val="11"/>
    <w:semiHidden/>
    <w:qFormat/>
    <w:locked/>
    <w:uiPriority w:val="99"/>
    <w:rPr>
      <w:rFonts w:eastAsia="微软雅黑 Light" w:cs="Times New Roman"/>
      <w:sz w:val="18"/>
      <w:szCs w:val="18"/>
    </w:rPr>
  </w:style>
  <w:style w:type="paragraph" w:styleId="28">
    <w:name w:val="List Paragraph"/>
    <w:basedOn w:val="1"/>
    <w:qFormat/>
    <w:uiPriority w:val="99"/>
    <w:pPr>
      <w:ind w:firstLine="420" w:firstLineChars="200"/>
    </w:pPr>
  </w:style>
  <w:style w:type="paragraph" w:customStyle="1" w:styleId="29">
    <w:name w:val="WPSOffice手动目录 1"/>
    <w:qFormat/>
    <w:uiPriority w:val="99"/>
    <w:rPr>
      <w:rFonts w:ascii="Calibri" w:hAnsi="Calibri" w:eastAsia="宋体" w:cs="Calibri"/>
      <w:kern w:val="0"/>
      <w:sz w:val="20"/>
      <w:szCs w:val="20"/>
      <w:lang w:val="en-US" w:eastAsia="zh-CN" w:bidi="ar-SA"/>
    </w:rPr>
  </w:style>
  <w:style w:type="paragraph" w:customStyle="1" w:styleId="30">
    <w:name w:val="WPSOffice手动目录 2"/>
    <w:qFormat/>
    <w:uiPriority w:val="99"/>
    <w:pPr>
      <w:ind w:left="200" w:leftChars="200"/>
    </w:pPr>
    <w:rPr>
      <w:rFonts w:ascii="Calibri" w:hAnsi="Calibri" w:eastAsia="宋体" w:cs="Calibri"/>
      <w:kern w:val="0"/>
      <w:sz w:val="20"/>
      <w:szCs w:val="20"/>
      <w:lang w:val="en-US" w:eastAsia="zh-CN" w:bidi="ar-SA"/>
    </w:rPr>
  </w:style>
  <w:style w:type="paragraph" w:styleId="31">
    <w:name w:val="No Spacing"/>
    <w:qFormat/>
    <w:uiPriority w:val="99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32">
    <w:name w:val="Balloon Text Char"/>
    <w:basedOn w:val="18"/>
    <w:link w:val="9"/>
    <w:qFormat/>
    <w:locked/>
    <w:uiPriority w:val="99"/>
    <w:rPr>
      <w:rFonts w:eastAsia="微软雅黑 Light" w:cs="Times New Roman"/>
      <w:kern w:val="2"/>
      <w:sz w:val="18"/>
      <w:szCs w:val="18"/>
    </w:rPr>
  </w:style>
  <w:style w:type="character" w:customStyle="1" w:styleId="33">
    <w:name w:val="Comment Text Char"/>
    <w:basedOn w:val="18"/>
    <w:link w:val="7"/>
    <w:qFormat/>
    <w:locked/>
    <w:uiPriority w:val="99"/>
    <w:rPr>
      <w:rFonts w:eastAsia="微软雅黑 Light" w:cs="Times New Roman"/>
      <w:kern w:val="2"/>
      <w:sz w:val="22"/>
      <w:szCs w:val="22"/>
    </w:rPr>
  </w:style>
  <w:style w:type="character" w:customStyle="1" w:styleId="34">
    <w:name w:val="Comment Subject Char"/>
    <w:basedOn w:val="33"/>
    <w:link w:val="16"/>
    <w:qFormat/>
    <w:locked/>
    <w:uiPriority w:val="99"/>
    <w:rPr>
      <w:b/>
      <w:bCs/>
    </w:rPr>
  </w:style>
  <w:style w:type="paragraph" w:customStyle="1" w:styleId="35">
    <w:name w:val="Revision"/>
    <w:hidden/>
    <w:semiHidden/>
    <w:qFormat/>
    <w:uiPriority w:val="99"/>
    <w:rPr>
      <w:rFonts w:ascii="Calibri" w:hAnsi="Calibri" w:eastAsia="微软雅黑 Light" w:cs="Calibr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czj</Company>
  <Pages>3</Pages>
  <Words>110</Words>
  <Characters>628</Characters>
  <Lines>0</Lines>
  <Paragraphs>0</Paragraphs>
  <TotalTime>4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2021-11-08T13:45:00Z</dcterms:created>
  <dc:creator>Icho</dc:creator>
  <cp:lastModifiedBy>user</cp:lastModifiedBy>
  <cp:lastPrinted>2020-11-02T15:23:00Z</cp:lastPrinted>
  <dcterms:modified xsi:type="dcterms:W3CDTF">2022-11-11T12:13:12Z</dcterms:modified>
  <dc:title>上海评审专家进行续聘时，需先进行专家信息的确认和维护，再操作续聘确认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